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1A1E6" w14:textId="77777777" w:rsidR="008218D7" w:rsidRDefault="008218D7" w:rsidP="00235F59">
      <w:pPr>
        <w:pStyle w:val="Intestazione"/>
        <w:tabs>
          <w:tab w:val="clear" w:pos="4819"/>
          <w:tab w:val="clear" w:pos="9638"/>
        </w:tabs>
        <w:jc w:val="center"/>
        <w:rPr>
          <w:rFonts w:ascii="Book Antiqua" w:hAnsi="Book Antiqua"/>
          <w:b/>
        </w:rPr>
      </w:pPr>
    </w:p>
    <w:p w14:paraId="117F556C" w14:textId="34C986B5" w:rsidR="008119A8" w:rsidRPr="00235F59" w:rsidRDefault="00235F59" w:rsidP="00235F59">
      <w:pPr>
        <w:pStyle w:val="Intestazione"/>
        <w:tabs>
          <w:tab w:val="clear" w:pos="4819"/>
          <w:tab w:val="clear" w:pos="9638"/>
        </w:tabs>
        <w:jc w:val="center"/>
        <w:rPr>
          <w:rFonts w:ascii="Book Antiqua" w:hAnsi="Book Antiqua"/>
          <w:b/>
          <w:u w:val="single"/>
        </w:rPr>
      </w:pPr>
      <w:r w:rsidRPr="00235F59">
        <w:rPr>
          <w:rFonts w:ascii="Book Antiqua" w:hAnsi="Book Antiqua"/>
          <w:b/>
        </w:rPr>
        <w:t>DICHIARAZIONE DI ASSOLVIMENTO DI IMPOSTA DI BOLLO</w:t>
      </w:r>
    </w:p>
    <w:p w14:paraId="5CFCDCCF" w14:textId="77777777" w:rsidR="008119A8" w:rsidRDefault="008119A8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6BAFE376" w14:textId="19F6D29C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Il/La sottoscritto/a</w:t>
      </w:r>
    </w:p>
    <w:p w14:paraId="2CFA711B" w14:textId="77777777" w:rsidR="007B294C" w:rsidRDefault="007B294C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55B62625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Cognome: ____________________________________</w:t>
      </w:r>
      <w:r>
        <w:rPr>
          <w:rFonts w:ascii="Book Antiqua" w:hAnsi="Book Antiqua"/>
        </w:rPr>
        <w:tab/>
        <w:t>Nome ______________________________</w:t>
      </w:r>
    </w:p>
    <w:p w14:paraId="47E23215" w14:textId="77777777" w:rsidR="00D971EE" w:rsidRDefault="00D971EE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4BA824E6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Nato/a </w:t>
      </w:r>
      <w:proofErr w:type="gramStart"/>
      <w:r>
        <w:rPr>
          <w:rFonts w:ascii="Book Antiqua" w:hAnsi="Book Antiqua"/>
        </w:rPr>
        <w:t>a:  _</w:t>
      </w:r>
      <w:proofErr w:type="gramEnd"/>
      <w:r>
        <w:rPr>
          <w:rFonts w:ascii="Book Antiqua" w:hAnsi="Book Antiqua"/>
        </w:rPr>
        <w:t xml:space="preserve">__________________________________ </w:t>
      </w:r>
      <w:r>
        <w:rPr>
          <w:rFonts w:ascii="Book Antiqua" w:hAnsi="Book Antiqua"/>
        </w:rPr>
        <w:tab/>
        <w:t>il __________________________________</w:t>
      </w:r>
    </w:p>
    <w:p w14:paraId="0C9C5A28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653B78C3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Residente a ___________________________</w:t>
      </w:r>
      <w:proofErr w:type="gramStart"/>
      <w:r>
        <w:rPr>
          <w:rFonts w:ascii="Book Antiqua" w:hAnsi="Book Antiqua"/>
        </w:rPr>
        <w:t>_  Prov.</w:t>
      </w:r>
      <w:proofErr w:type="gramEnd"/>
      <w:r>
        <w:rPr>
          <w:rFonts w:ascii="Book Antiqua" w:hAnsi="Book Antiqua"/>
        </w:rPr>
        <w:t xml:space="preserve"> (____) in Via/Piazza ________________________</w:t>
      </w:r>
    </w:p>
    <w:p w14:paraId="3594AE93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23FA2029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In qualità di ____________________________________ della Ditta ______________________________</w:t>
      </w:r>
    </w:p>
    <w:p w14:paraId="4DB087CE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0856CB8C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Avente sede in ________________________________ C.F./P.IVA ______________________________</w:t>
      </w:r>
    </w:p>
    <w:p w14:paraId="04CB67F2" w14:textId="77777777" w:rsidR="00235F59" w:rsidRPr="008218D7" w:rsidRDefault="004B7D7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  <w:sz w:val="20"/>
          <w:szCs w:val="20"/>
        </w:rPr>
      </w:pPr>
      <w:r w:rsidRPr="008218D7">
        <w:rPr>
          <w:rFonts w:ascii="Book Antiqua" w:hAnsi="Book Antiqua"/>
          <w:sz w:val="20"/>
          <w:szCs w:val="20"/>
        </w:rPr>
        <w:t>p</w:t>
      </w:r>
      <w:r w:rsidR="00235F59" w:rsidRPr="008218D7">
        <w:rPr>
          <w:rFonts w:ascii="Book Antiqua" w:hAnsi="Book Antiqua"/>
          <w:sz w:val="20"/>
          <w:szCs w:val="20"/>
        </w:rPr>
        <w:t>reventivamente informato/a e consapevole delle sanzioni pensali di cui all’art. 76 del DPR n. 445/2000 per falsità degli atti e dichiarazioni mendaci</w:t>
      </w:r>
    </w:p>
    <w:p w14:paraId="0A5F573B" w14:textId="77777777" w:rsidR="008119A8" w:rsidRDefault="00235F59" w:rsidP="00CE20E5">
      <w:pPr>
        <w:pStyle w:val="Intestazione"/>
        <w:tabs>
          <w:tab w:val="clear" w:pos="4819"/>
          <w:tab w:val="clear" w:pos="9638"/>
        </w:tabs>
        <w:spacing w:before="240" w:after="240"/>
        <w:jc w:val="center"/>
        <w:rPr>
          <w:rFonts w:ascii="Book Antiqua" w:hAnsi="Book Antiqua"/>
          <w:b/>
        </w:rPr>
      </w:pPr>
      <w:r w:rsidRPr="00235F59">
        <w:rPr>
          <w:rFonts w:ascii="Book Antiqua" w:hAnsi="Book Antiqua"/>
          <w:b/>
        </w:rPr>
        <w:t>DICHIARA</w:t>
      </w:r>
      <w:r w:rsidR="00CE20E5">
        <w:rPr>
          <w:rFonts w:ascii="Book Antiqua" w:hAnsi="Book Antiqua"/>
          <w:b/>
        </w:rPr>
        <w:t xml:space="preserve"> CHE</w:t>
      </w:r>
    </w:p>
    <w:p w14:paraId="06A21B46" w14:textId="77777777" w:rsidR="00CE20E5" w:rsidRDefault="004B7D7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E74BD" wp14:editId="69E15AC3">
                <wp:simplePos x="0" y="0"/>
                <wp:positionH relativeFrom="column">
                  <wp:posOffset>4307024</wp:posOffset>
                </wp:positionH>
                <wp:positionV relativeFrom="paragraph">
                  <wp:posOffset>452937</wp:posOffset>
                </wp:positionV>
                <wp:extent cx="1775460" cy="1011555"/>
                <wp:effectExtent l="0" t="0" r="15240" b="1714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1011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C4758" id="Rettangolo 1" o:spid="_x0000_s1026" style="position:absolute;margin-left:339.15pt;margin-top:35.65pt;width:139.8pt;height:7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" fillcolor="white [3212]" strokecolor="black [3213]" strokeweight=".5pt"/>
            </w:pict>
          </mc:Fallback>
        </mc:AlternateContent>
      </w:r>
      <w:r w:rsidR="00CE20E5">
        <w:rPr>
          <w:rFonts w:ascii="Book Antiqua" w:hAnsi="Book Antiqua"/>
        </w:rPr>
        <w:t>g</w:t>
      </w:r>
      <w:r w:rsidR="00CE20E5" w:rsidRPr="00CE20E5">
        <w:rPr>
          <w:rFonts w:ascii="Book Antiqua" w:hAnsi="Book Antiqua"/>
        </w:rPr>
        <w:t>li obbli</w:t>
      </w:r>
      <w:r w:rsidR="00CE20E5">
        <w:rPr>
          <w:rFonts w:ascii="Book Antiqua" w:hAnsi="Book Antiqua"/>
        </w:rPr>
        <w:t>g</w:t>
      </w:r>
      <w:r w:rsidR="00CE20E5" w:rsidRPr="00CE20E5">
        <w:rPr>
          <w:rFonts w:ascii="Book Antiqua" w:hAnsi="Book Antiqua"/>
        </w:rPr>
        <w:t>hi</w:t>
      </w:r>
      <w:r w:rsidR="00CE20E5">
        <w:rPr>
          <w:rFonts w:ascii="Book Antiqua" w:hAnsi="Book Antiqua"/>
        </w:rPr>
        <w:t xml:space="preserve"> relativi al pagamento dell’imposta di bollo ai sensi dell’art. 3 del DM 10 novembre 2011 (ex DPR 642/1972) sono stati assolti e che la presente marca da bollo (indicare di seguito il n. indentificato e la data di emissione); </w:t>
      </w:r>
    </w:p>
    <w:p w14:paraId="13FCFFAF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>Valore della marca da bollo €   ________</w:t>
      </w:r>
    </w:p>
    <w:p w14:paraId="6BE99957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Numero identificativo </w:t>
      </w:r>
      <w:r>
        <w:rPr>
          <w:rFonts w:ascii="Book Antiqua" w:hAnsi="Book Antiqua"/>
        </w:rPr>
        <w:tab/>
        <w:t xml:space="preserve">   _____________________</w:t>
      </w:r>
    </w:p>
    <w:p w14:paraId="7BAC845B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Data emissione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_____________________</w:t>
      </w:r>
    </w:p>
    <w:p w14:paraId="245E8AAD" w14:textId="21BC99E1" w:rsidR="004B7D7C" w:rsidRPr="001808DD" w:rsidRDefault="004B7D7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  <w:color w:val="FF0000"/>
        </w:rPr>
      </w:pPr>
      <w:r>
        <w:rPr>
          <w:rFonts w:ascii="Book Antiqua" w:hAnsi="Book Antiqua"/>
        </w:rPr>
        <w:t xml:space="preserve">viene utilizzata esclusivamente </w:t>
      </w:r>
      <w:r w:rsidR="001808DD">
        <w:rPr>
          <w:rFonts w:ascii="Book Antiqua" w:hAnsi="Book Antiqua"/>
        </w:rPr>
        <w:t xml:space="preserve">per il </w:t>
      </w:r>
      <w:r w:rsidR="001808DD" w:rsidRPr="001808DD">
        <w:rPr>
          <w:rFonts w:ascii="Book Antiqua" w:hAnsi="Book Antiqua"/>
          <w:u w:val="single"/>
        </w:rPr>
        <w:t>RILASCIO</w:t>
      </w:r>
      <w:r w:rsidR="001808DD">
        <w:rPr>
          <w:rFonts w:ascii="Book Antiqua" w:hAnsi="Book Antiqua"/>
        </w:rPr>
        <w:t xml:space="preserve"> del seguente provvedimento: </w:t>
      </w:r>
      <w:r w:rsidR="001808DD" w:rsidRPr="001808DD">
        <w:rPr>
          <w:rFonts w:ascii="Book Antiqua" w:hAnsi="Book Antiqua"/>
          <w:b/>
          <w:bCs/>
          <w:highlight w:val="yellow"/>
        </w:rPr>
        <w:t>(specificare provvedimento):</w:t>
      </w:r>
    </w:p>
    <w:p w14:paraId="75DB2D0B" w14:textId="498E8B6D" w:rsidR="007B294C" w:rsidRDefault="007B294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</w:t>
      </w:r>
    </w:p>
    <w:p w14:paraId="7C87A12C" w14:textId="77777777" w:rsidR="007B294C" w:rsidRDefault="007B294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</w:p>
    <w:p w14:paraId="108D66C0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center"/>
        <w:rPr>
          <w:rFonts w:ascii="Book Antiqua" w:hAnsi="Book Antiqua"/>
          <w:b/>
        </w:rPr>
      </w:pPr>
      <w:r w:rsidRPr="00CE20E5">
        <w:rPr>
          <w:rFonts w:ascii="Book Antiqua" w:hAnsi="Book Antiqua"/>
          <w:b/>
        </w:rPr>
        <w:t xml:space="preserve">DICHIARA INOLTRE </w:t>
      </w:r>
      <w:r>
        <w:rPr>
          <w:rFonts w:ascii="Book Antiqua" w:hAnsi="Book Antiqua"/>
          <w:b/>
        </w:rPr>
        <w:t>DI</w:t>
      </w:r>
    </w:p>
    <w:p w14:paraId="1BAB87FA" w14:textId="269712D3" w:rsidR="00CE20E5" w:rsidRPr="00DD5927" w:rsidRDefault="00CE20E5" w:rsidP="00CE20E5">
      <w:pPr>
        <w:pStyle w:val="Intestazione"/>
        <w:numPr>
          <w:ilvl w:val="0"/>
          <w:numId w:val="7"/>
        </w:numPr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  <w:sz w:val="20"/>
          <w:szCs w:val="20"/>
        </w:rPr>
      </w:pPr>
      <w:r w:rsidRPr="00DD5927">
        <w:rPr>
          <w:rFonts w:ascii="Book Antiqua" w:hAnsi="Book Antiqua"/>
          <w:sz w:val="20"/>
          <w:szCs w:val="20"/>
        </w:rPr>
        <w:t>aver provveduto ad annullare (apponendovi la data dell’istanza) la predetta marca da bollo e di impegnarsi a conservarne l’originale contestualmente alla predetta istanza a cui esclusivamente afferisce per eventuali controll</w:t>
      </w:r>
      <w:r w:rsidR="00DD5927">
        <w:rPr>
          <w:rFonts w:ascii="Book Antiqua" w:hAnsi="Book Antiqua"/>
          <w:sz w:val="20"/>
          <w:szCs w:val="20"/>
        </w:rPr>
        <w:t>i</w:t>
      </w:r>
      <w:r w:rsidRPr="00DD5927">
        <w:rPr>
          <w:rFonts w:ascii="Book Antiqua" w:hAnsi="Book Antiqua"/>
          <w:sz w:val="20"/>
          <w:szCs w:val="20"/>
        </w:rPr>
        <w:t xml:space="preserve"> da parte dell’Amministrazione;</w:t>
      </w:r>
    </w:p>
    <w:p w14:paraId="1E8C4C74" w14:textId="79936B13" w:rsidR="004B7D7C" w:rsidRDefault="004B7D7C" w:rsidP="00CE20E5">
      <w:pPr>
        <w:pStyle w:val="Intestazione"/>
        <w:numPr>
          <w:ilvl w:val="0"/>
          <w:numId w:val="7"/>
        </w:numPr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  <w:sz w:val="20"/>
          <w:szCs w:val="20"/>
        </w:rPr>
      </w:pPr>
      <w:r w:rsidRPr="00DD5927">
        <w:rPr>
          <w:rFonts w:ascii="Book Antiqua" w:hAnsi="Book Antiqua"/>
          <w:sz w:val="20"/>
          <w:szCs w:val="20"/>
        </w:rPr>
        <w:t>essere consapevole che è nella piena, esclusiva e diretta responsabilità del richiedente l’obbligo di utilizzare una marca da bollo per ogni singola istanza, e pertanto non è possibile comunicare gli stessi estremi di una marca da bollo per istanze diverse, ovvero utilizzare più volte dati identificativi della marca da bollo per istanze diverse.</w:t>
      </w:r>
    </w:p>
    <w:p w14:paraId="277FBC4D" w14:textId="77777777" w:rsidR="00DD5927" w:rsidRPr="00DD5927" w:rsidRDefault="00DD5927" w:rsidP="007B294C">
      <w:pPr>
        <w:pStyle w:val="Intestazione"/>
        <w:tabs>
          <w:tab w:val="clear" w:pos="4819"/>
          <w:tab w:val="clear" w:pos="9638"/>
        </w:tabs>
        <w:spacing w:before="240" w:after="240"/>
        <w:ind w:left="720"/>
        <w:jc w:val="both"/>
        <w:rPr>
          <w:rFonts w:ascii="Book Antiqua" w:hAnsi="Book Antiqua"/>
          <w:sz w:val="20"/>
          <w:szCs w:val="20"/>
        </w:rPr>
      </w:pPr>
    </w:p>
    <w:p w14:paraId="075DAE53" w14:textId="77777777" w:rsidR="00D971EE" w:rsidRDefault="00D971EE" w:rsidP="00D971EE">
      <w:pPr>
        <w:pStyle w:val="Intestazione"/>
        <w:tabs>
          <w:tab w:val="clear" w:pos="4819"/>
          <w:tab w:val="clear" w:pos="9638"/>
        </w:tabs>
        <w:spacing w:before="240" w:after="240"/>
        <w:ind w:left="5664" w:firstLine="708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</w:t>
      </w:r>
      <w:r w:rsidR="004B7D7C">
        <w:rPr>
          <w:rFonts w:ascii="Book Antiqua" w:hAnsi="Book Antiqua"/>
          <w:sz w:val="20"/>
          <w:szCs w:val="20"/>
        </w:rPr>
        <w:t>Il dichiarante</w:t>
      </w:r>
      <w:r w:rsidR="004B7D7C">
        <w:rPr>
          <w:rFonts w:ascii="Book Antiqua" w:hAnsi="Book Antiqua"/>
          <w:sz w:val="20"/>
          <w:szCs w:val="20"/>
        </w:rPr>
        <w:tab/>
      </w:r>
    </w:p>
    <w:p w14:paraId="2FF551C3" w14:textId="77777777" w:rsidR="0054375E" w:rsidRDefault="004B7D7C" w:rsidP="00D971EE">
      <w:pPr>
        <w:pStyle w:val="Intestazione"/>
        <w:tabs>
          <w:tab w:val="clear" w:pos="4819"/>
          <w:tab w:val="clear" w:pos="9638"/>
        </w:tabs>
        <w:spacing w:before="240" w:after="240"/>
        <w:ind w:left="4956" w:firstLine="708"/>
        <w:rPr>
          <w:rFonts w:ascii="Times New Roman" w:hAnsi="Times New Roman"/>
        </w:rPr>
      </w:pPr>
      <w:r w:rsidRPr="004B7D7C">
        <w:rPr>
          <w:rFonts w:ascii="Book Antiqua" w:hAnsi="Book Antiqua"/>
          <w:sz w:val="20"/>
          <w:szCs w:val="20"/>
        </w:rPr>
        <w:t>______________________________</w:t>
      </w:r>
    </w:p>
    <w:sectPr w:rsidR="0054375E" w:rsidSect="004B7D7C">
      <w:headerReference w:type="first" r:id="rId7"/>
      <w:footerReference w:type="first" r:id="rId8"/>
      <w:pgSz w:w="11907" w:h="16840" w:code="9"/>
      <w:pgMar w:top="851" w:right="1134" w:bottom="851" w:left="1134" w:header="720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E82B8" w14:textId="77777777" w:rsidR="00517B66" w:rsidRDefault="00517B66">
      <w:r>
        <w:separator/>
      </w:r>
    </w:p>
  </w:endnote>
  <w:endnote w:type="continuationSeparator" w:id="0">
    <w:p w14:paraId="62DF32F7" w14:textId="77777777" w:rsidR="00517B66" w:rsidRDefault="00517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FB89D" w14:textId="4DC7754D" w:rsidR="008119A8" w:rsidRDefault="008119A8">
    <w:pPr>
      <w:pStyle w:val="Pidipagina"/>
      <w:tabs>
        <w:tab w:val="clear" w:pos="4819"/>
        <w:tab w:val="center" w:pos="4820"/>
      </w:tabs>
      <w:rPr>
        <w:rFonts w:ascii="Garamond" w:hAnsi="Garamond"/>
        <w:i/>
        <w:sz w:val="14"/>
      </w:rPr>
    </w:pPr>
    <w:r>
      <w:rPr>
        <w:rFonts w:ascii="Garamond" w:hAnsi="Garamond"/>
        <w:i/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C27BB" w14:textId="77777777" w:rsidR="00517B66" w:rsidRDefault="00517B66">
      <w:r>
        <w:separator/>
      </w:r>
    </w:p>
  </w:footnote>
  <w:footnote w:type="continuationSeparator" w:id="0">
    <w:p w14:paraId="11AA8A65" w14:textId="77777777" w:rsidR="00517B66" w:rsidRDefault="00517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0325" w14:textId="77710D27" w:rsidR="008218D7" w:rsidRPr="002C67E2" w:rsidRDefault="008218D7" w:rsidP="008218D7">
    <w:pPr>
      <w:pStyle w:val="Intestazione"/>
      <w:rPr>
        <w:b/>
        <w:bCs/>
      </w:rPr>
    </w:pPr>
    <w:r w:rsidRPr="002C67E2">
      <w:rPr>
        <w:b/>
        <w:bCs/>
      </w:rPr>
      <w:t xml:space="preserve">ALLEGATO </w:t>
    </w:r>
    <w:r w:rsidR="00DD5927">
      <w:rPr>
        <w:b/>
        <w:bCs/>
      </w:rPr>
      <w:t>A</w:t>
    </w:r>
  </w:p>
  <w:p w14:paraId="787226C3" w14:textId="77777777" w:rsidR="008218D7" w:rsidRDefault="008218D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5E4EB4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BB548DD"/>
    <w:multiLevelType w:val="singleLevel"/>
    <w:tmpl w:val="85E077D4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/>
      </w:rPr>
    </w:lvl>
  </w:abstractNum>
  <w:abstractNum w:abstractNumId="2" w15:restartNumberingAfterBreak="0">
    <w:nsid w:val="146E7F57"/>
    <w:multiLevelType w:val="hybridMultilevel"/>
    <w:tmpl w:val="E724F0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50CE8"/>
    <w:multiLevelType w:val="hybridMultilevel"/>
    <w:tmpl w:val="C2D27DD8"/>
    <w:lvl w:ilvl="0" w:tplc="25E4EB42">
      <w:start w:val="1"/>
      <w:numFmt w:val="bullet"/>
      <w:pStyle w:val="Puntoelenco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33D244A"/>
    <w:multiLevelType w:val="singleLevel"/>
    <w:tmpl w:val="BFF4AE18"/>
    <w:lvl w:ilvl="0">
      <w:start w:val="195"/>
      <w:numFmt w:val="decimalZero"/>
      <w:lvlText w:val="%1"/>
      <w:lvlJc w:val="left"/>
      <w:pPr>
        <w:tabs>
          <w:tab w:val="num" w:pos="5540"/>
        </w:tabs>
        <w:ind w:left="5540" w:hanging="72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</w:num>
  <w:num w:numId="5">
    <w:abstractNumId w:val="3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58B5"/>
    <w:rsid w:val="000332AE"/>
    <w:rsid w:val="00056071"/>
    <w:rsid w:val="001112D5"/>
    <w:rsid w:val="00131A3B"/>
    <w:rsid w:val="001808DD"/>
    <w:rsid w:val="001950A0"/>
    <w:rsid w:val="00235F59"/>
    <w:rsid w:val="0030568B"/>
    <w:rsid w:val="00316A04"/>
    <w:rsid w:val="003319CE"/>
    <w:rsid w:val="004658B5"/>
    <w:rsid w:val="004B7D7C"/>
    <w:rsid w:val="00517B66"/>
    <w:rsid w:val="0053108C"/>
    <w:rsid w:val="00534235"/>
    <w:rsid w:val="0054375E"/>
    <w:rsid w:val="005D2148"/>
    <w:rsid w:val="005F45FE"/>
    <w:rsid w:val="0060225E"/>
    <w:rsid w:val="00610172"/>
    <w:rsid w:val="00653990"/>
    <w:rsid w:val="006A230B"/>
    <w:rsid w:val="006D44AE"/>
    <w:rsid w:val="00731C46"/>
    <w:rsid w:val="00732221"/>
    <w:rsid w:val="00742F9B"/>
    <w:rsid w:val="007A3C39"/>
    <w:rsid w:val="007B294C"/>
    <w:rsid w:val="008119A8"/>
    <w:rsid w:val="008218D7"/>
    <w:rsid w:val="008C6048"/>
    <w:rsid w:val="00A42567"/>
    <w:rsid w:val="00BD1655"/>
    <w:rsid w:val="00CE20E5"/>
    <w:rsid w:val="00D971EE"/>
    <w:rsid w:val="00DD5927"/>
    <w:rsid w:val="00EB4362"/>
    <w:rsid w:val="00ED77DF"/>
    <w:rsid w:val="00F764FE"/>
    <w:rsid w:val="00FA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581703"/>
  <w15:docId w15:val="{7B827596-E2F6-4D90-98C8-8995518D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0225E"/>
    <w:rPr>
      <w:rFonts w:ascii="Calibri" w:eastAsia="Calibri" w:hAnsi="Calibri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rsid w:val="0060225E"/>
    <w:pPr>
      <w:keepNext/>
      <w:spacing w:before="240" w:after="240"/>
      <w:ind w:firstLine="709"/>
      <w:jc w:val="center"/>
      <w:outlineLvl w:val="0"/>
    </w:pPr>
    <w:rPr>
      <w:b/>
      <w:smallCaps/>
    </w:rPr>
  </w:style>
  <w:style w:type="paragraph" w:styleId="Titolo2">
    <w:name w:val="heading 2"/>
    <w:basedOn w:val="Normale"/>
    <w:next w:val="Normale"/>
    <w:qFormat/>
    <w:rsid w:val="0060225E"/>
    <w:pPr>
      <w:keepNext/>
      <w:jc w:val="both"/>
      <w:outlineLvl w:val="1"/>
    </w:pPr>
    <w:rPr>
      <w:sz w:val="60"/>
    </w:rPr>
  </w:style>
  <w:style w:type="paragraph" w:styleId="Titolo3">
    <w:name w:val="heading 3"/>
    <w:basedOn w:val="Normale"/>
    <w:next w:val="Normale"/>
    <w:qFormat/>
    <w:rsid w:val="0060225E"/>
    <w:pPr>
      <w:keepNext/>
      <w:ind w:firstLine="5245"/>
      <w:jc w:val="both"/>
      <w:outlineLvl w:val="2"/>
    </w:pPr>
    <w:rPr>
      <w:i/>
    </w:rPr>
  </w:style>
  <w:style w:type="paragraph" w:styleId="Titolo4">
    <w:name w:val="heading 4"/>
    <w:basedOn w:val="Normale"/>
    <w:next w:val="Normale"/>
    <w:qFormat/>
    <w:rsid w:val="0060225E"/>
    <w:pPr>
      <w:keepNext/>
      <w:spacing w:before="240" w:after="240"/>
      <w:ind w:firstLine="709"/>
      <w:jc w:val="center"/>
      <w:outlineLvl w:val="3"/>
    </w:pPr>
    <w:rPr>
      <w:b/>
      <w:smallCaps/>
      <w:sz w:val="28"/>
    </w:rPr>
  </w:style>
  <w:style w:type="paragraph" w:styleId="Titolo5">
    <w:name w:val="heading 5"/>
    <w:basedOn w:val="Normale"/>
    <w:next w:val="Normale"/>
    <w:qFormat/>
    <w:rsid w:val="0060225E"/>
    <w:pPr>
      <w:keepNext/>
      <w:jc w:val="center"/>
      <w:outlineLvl w:val="4"/>
    </w:pPr>
    <w:rPr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pPr>
      <w:jc w:val="both"/>
    </w:pPr>
  </w:style>
  <w:style w:type="character" w:styleId="Numeropagina">
    <w:name w:val="page number"/>
    <w:basedOn w:val="Carpredefinitoparagrafo"/>
  </w:style>
  <w:style w:type="paragraph" w:styleId="Puntoelenco">
    <w:name w:val="List Bullet"/>
    <w:basedOn w:val="Normale"/>
    <w:rsid w:val="007A3C39"/>
    <w:pPr>
      <w:numPr>
        <w:numId w:val="6"/>
      </w:numPr>
      <w:jc w:val="both"/>
    </w:pPr>
    <w:rPr>
      <w:rFonts w:ascii="Book Antiqua" w:hAnsi="Book Antiqua"/>
    </w:rPr>
  </w:style>
  <w:style w:type="paragraph" w:styleId="Paragrafoelenco">
    <w:name w:val="List Paragraph"/>
    <w:basedOn w:val="Normale"/>
    <w:uiPriority w:val="34"/>
    <w:qFormat/>
    <w:rsid w:val="004658B5"/>
    <w:pPr>
      <w:spacing w:after="200" w:line="276" w:lineRule="auto"/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D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9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sti\dot\Carta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CartaIntestata</Template>
  <TotalTime>45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Verrone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Monica Zanchin</dc:creator>
  <cp:lastModifiedBy>Elisabetta Boerio</cp:lastModifiedBy>
  <cp:revision>10</cp:revision>
  <cp:lastPrinted>2002-05-23T12:01:00Z</cp:lastPrinted>
  <dcterms:created xsi:type="dcterms:W3CDTF">2021-10-15T12:16:00Z</dcterms:created>
  <dcterms:modified xsi:type="dcterms:W3CDTF">2025-10-02T07:47:00Z</dcterms:modified>
</cp:coreProperties>
</file>